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1031"/>
        <w:gridCol w:w="1190"/>
        <w:gridCol w:w="1700"/>
        <w:gridCol w:w="1843"/>
        <w:gridCol w:w="1796"/>
      </w:tblGrid>
      <w:tr w:rsidR="00C9238F" w:rsidRPr="00D0298D" w14:paraId="74460047" w14:textId="77777777" w:rsidTr="00BB1FFD">
        <w:sdt>
          <w:sdtPr>
            <w:id w:val="1621259925"/>
            <w:placeholder>
              <w:docPart w:val="8BA9C162447C4706AAD2139F2A694531"/>
            </w:placeholder>
            <w:temporary/>
            <w:showingPlcHdr/>
            <w15:appearance w15:val="hidden"/>
          </w:sdtPr>
          <w:sdtContent>
            <w:tc>
              <w:tcPr>
                <w:tcW w:w="2042" w:type="pct"/>
                <w:gridSpan w:val="3"/>
                <w:vAlign w:val="bottom"/>
              </w:tcPr>
              <w:p w14:paraId="124BB3D7" w14:textId="77777777" w:rsidR="00C9238F" w:rsidRPr="00D0298D" w:rsidRDefault="00C96307" w:rsidP="00B02C16">
                <w:r w:rsidRPr="00D0298D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2958" w:type="pct"/>
            <w:gridSpan w:val="3"/>
            <w:tcBorders>
              <w:bottom w:val="single" w:sz="4" w:space="0" w:color="auto"/>
            </w:tcBorders>
            <w:vAlign w:val="bottom"/>
          </w:tcPr>
          <w:p w14:paraId="7D3EFB92" w14:textId="2B1D2EC2" w:rsidR="00C9238F" w:rsidRPr="00D0298D" w:rsidRDefault="00C9238F" w:rsidP="00B02C16"/>
        </w:tc>
      </w:tr>
      <w:tr w:rsidR="00C9238F" w:rsidRPr="00D0298D" w14:paraId="4166F546" w14:textId="77777777" w:rsidTr="00BB1FFD">
        <w:sdt>
          <w:sdtPr>
            <w:id w:val="-1470592894"/>
            <w:placeholder>
              <w:docPart w:val="97FE19D6203A4C82A3D28C2CE0EA8813"/>
            </w:placeholder>
            <w:temporary/>
            <w:showingPlcHdr/>
            <w15:appearance w15:val="hidden"/>
          </w:sdtPr>
          <w:sdtContent>
            <w:tc>
              <w:tcPr>
                <w:tcW w:w="2042" w:type="pct"/>
                <w:gridSpan w:val="3"/>
                <w:vAlign w:val="bottom"/>
              </w:tcPr>
              <w:p w14:paraId="3C85A7E4" w14:textId="77777777" w:rsidR="00C9238F" w:rsidRPr="00D0298D" w:rsidRDefault="00C96307" w:rsidP="00B02C16">
                <w:r w:rsidRPr="00D0298D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2958" w:type="pct"/>
            <w:gridSpan w:val="3"/>
            <w:tcBorders>
              <w:bottom w:val="single" w:sz="4" w:space="0" w:color="auto"/>
            </w:tcBorders>
            <w:vAlign w:val="bottom"/>
          </w:tcPr>
          <w:p w14:paraId="6E86B8A8" w14:textId="77777777" w:rsidR="00C9238F" w:rsidRPr="00D0298D" w:rsidRDefault="00C9238F" w:rsidP="00B02C16"/>
        </w:tc>
      </w:tr>
      <w:tr w:rsidR="00C9238F" w:rsidRPr="00D0298D" w14:paraId="57C94E5D" w14:textId="77777777" w:rsidTr="00BB1FFD">
        <w:tc>
          <w:tcPr>
            <w:tcW w:w="2042" w:type="pct"/>
            <w:gridSpan w:val="3"/>
            <w:vAlign w:val="bottom"/>
          </w:tcPr>
          <w:p w14:paraId="25DC5C2B" w14:textId="2EFAE5CC" w:rsidR="00C9238F" w:rsidRPr="00D0298D" w:rsidRDefault="00B02C16" w:rsidP="00B02C16">
            <w:r w:rsidRPr="00B02C16">
              <w:t>Título de la obra</w:t>
            </w:r>
          </w:p>
        </w:tc>
        <w:tc>
          <w:tcPr>
            <w:tcW w:w="2958" w:type="pct"/>
            <w:gridSpan w:val="3"/>
            <w:tcBorders>
              <w:bottom w:val="single" w:sz="4" w:space="0" w:color="auto"/>
            </w:tcBorders>
            <w:vAlign w:val="bottom"/>
          </w:tcPr>
          <w:p w14:paraId="11C89A04" w14:textId="77777777" w:rsidR="00C9238F" w:rsidRPr="00D0298D" w:rsidRDefault="00C9238F" w:rsidP="00B02C16"/>
        </w:tc>
      </w:tr>
      <w:tr w:rsidR="00C9238F" w:rsidRPr="00D0298D" w14:paraId="73D7F004" w14:textId="77777777" w:rsidTr="00BB1FFD">
        <w:tc>
          <w:tcPr>
            <w:tcW w:w="2042" w:type="pct"/>
            <w:gridSpan w:val="3"/>
            <w:vAlign w:val="bottom"/>
          </w:tcPr>
          <w:p w14:paraId="60D0277D" w14:textId="3E25109B" w:rsidR="00C9238F" w:rsidRPr="00D0298D" w:rsidRDefault="00B02C16" w:rsidP="00B02C16">
            <w:r>
              <w:t>DNI</w:t>
            </w:r>
          </w:p>
        </w:tc>
        <w:tc>
          <w:tcPr>
            <w:tcW w:w="2958" w:type="pct"/>
            <w:gridSpan w:val="3"/>
            <w:tcBorders>
              <w:bottom w:val="single" w:sz="4" w:space="0" w:color="auto"/>
            </w:tcBorders>
            <w:vAlign w:val="bottom"/>
          </w:tcPr>
          <w:p w14:paraId="2C87E138" w14:textId="77777777" w:rsidR="00C9238F" w:rsidRPr="00D0298D" w:rsidRDefault="00C9238F" w:rsidP="00B02C16"/>
        </w:tc>
      </w:tr>
      <w:tr w:rsidR="00576892" w:rsidRPr="00D0298D" w14:paraId="417F62A9" w14:textId="77777777" w:rsidTr="00BB1FFD">
        <w:tc>
          <w:tcPr>
            <w:tcW w:w="2042" w:type="pct"/>
            <w:gridSpan w:val="3"/>
            <w:vAlign w:val="bottom"/>
          </w:tcPr>
          <w:p w14:paraId="3E1FBF04" w14:textId="6A4E94A1" w:rsidR="00576892" w:rsidRPr="00D0298D" w:rsidRDefault="00B02C16" w:rsidP="00B02C16">
            <w:r w:rsidRPr="00B02C16">
              <w:t>Fecha de nacimiento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vAlign w:val="bottom"/>
          </w:tcPr>
          <w:p w14:paraId="62EFD624" w14:textId="77777777" w:rsidR="00576892" w:rsidRPr="00D0298D" w:rsidRDefault="00576892" w:rsidP="00B02C16"/>
        </w:tc>
        <w:sdt>
          <w:sdtPr>
            <w:rPr>
              <w:spacing w:val="-6"/>
            </w:rPr>
            <w:id w:val="-1074967882"/>
            <w:placeholder>
              <w:docPart w:val="A60E5AA97F534F699C085B87D2E10003"/>
            </w:placeholder>
            <w:temporary/>
            <w:showingPlcHdr/>
            <w15:appearance w15:val="hidden"/>
          </w:sdtPr>
          <w:sdtContent>
            <w:tc>
              <w:tcPr>
                <w:tcW w:w="1021" w:type="pct"/>
                <w:vAlign w:val="bottom"/>
              </w:tcPr>
              <w:p w14:paraId="25F70D2E" w14:textId="77777777" w:rsidR="00576892" w:rsidRPr="00D0298D" w:rsidRDefault="00576892" w:rsidP="00B02C16">
                <w:pPr>
                  <w:rPr>
                    <w:spacing w:val="-6"/>
                  </w:rPr>
                </w:pPr>
                <w:r w:rsidRPr="00D0298D">
                  <w:rPr>
                    <w:spacing w:val="-6"/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995" w:type="pct"/>
            <w:tcBorders>
              <w:bottom w:val="single" w:sz="4" w:space="0" w:color="auto"/>
            </w:tcBorders>
            <w:vAlign w:val="bottom"/>
          </w:tcPr>
          <w:p w14:paraId="11C158FB" w14:textId="77777777" w:rsidR="00576892" w:rsidRPr="00D0298D" w:rsidRDefault="00576892" w:rsidP="00B02C16"/>
        </w:tc>
      </w:tr>
      <w:tr w:rsidR="00C9238F" w:rsidRPr="00D0298D" w14:paraId="56296543" w14:textId="77777777" w:rsidTr="00BB1FFD">
        <w:sdt>
          <w:sdtPr>
            <w:id w:val="-965116832"/>
            <w:placeholder>
              <w:docPart w:val="FF2DC02ED9EC472989897F9F3B6533AA"/>
            </w:placeholder>
            <w:temporary/>
            <w:showingPlcHdr/>
            <w15:appearance w15:val="hidden"/>
          </w:sdtPr>
          <w:sdtContent>
            <w:tc>
              <w:tcPr>
                <w:tcW w:w="2042" w:type="pct"/>
                <w:gridSpan w:val="3"/>
                <w:vAlign w:val="bottom"/>
              </w:tcPr>
              <w:p w14:paraId="4EF8C031" w14:textId="77777777" w:rsidR="00C9238F" w:rsidRPr="00D0298D" w:rsidRDefault="00C96307" w:rsidP="00B02C16">
                <w:r w:rsidRPr="00D0298D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2958" w:type="pct"/>
            <w:gridSpan w:val="3"/>
            <w:tcBorders>
              <w:bottom w:val="single" w:sz="4" w:space="0" w:color="auto"/>
            </w:tcBorders>
            <w:vAlign w:val="bottom"/>
          </w:tcPr>
          <w:p w14:paraId="37F1E6A0" w14:textId="77777777" w:rsidR="00C9238F" w:rsidRPr="00D0298D" w:rsidRDefault="00C9238F" w:rsidP="00B02C16"/>
        </w:tc>
      </w:tr>
      <w:tr w:rsidR="00C9238F" w:rsidRPr="00D0298D" w14:paraId="680905FF" w14:textId="77777777" w:rsidTr="0057689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0D1E8CB7" w14:textId="77777777" w:rsidR="00C9238F" w:rsidRPr="00D0298D" w:rsidRDefault="00C9238F" w:rsidP="00B02C16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D0298D" w14:paraId="21C22849" w14:textId="77777777" w:rsidTr="00576892">
        <w:trPr>
          <w:trHeight w:val="576"/>
        </w:trPr>
        <w:tc>
          <w:tcPr>
            <w:tcW w:w="5000" w:type="pct"/>
            <w:gridSpan w:val="6"/>
            <w:vAlign w:val="bottom"/>
          </w:tcPr>
          <w:p w14:paraId="165A502A" w14:textId="452529C8" w:rsidR="00C9238F" w:rsidRPr="00D0298D" w:rsidRDefault="00B02C16" w:rsidP="00B02C16">
            <w:r>
              <w:t>Seleccionar centro educativo o entidad:</w:t>
            </w:r>
          </w:p>
        </w:tc>
      </w:tr>
      <w:tr w:rsidR="00C9238F" w:rsidRPr="00D0298D" w14:paraId="74153A6A" w14:textId="77777777" w:rsidTr="00196046">
        <w:tc>
          <w:tcPr>
            <w:tcW w:w="812" w:type="pct"/>
            <w:vAlign w:val="bottom"/>
          </w:tcPr>
          <w:p w14:paraId="309047DF" w14:textId="77777777" w:rsidR="00C9238F" w:rsidRPr="00D0298D" w:rsidRDefault="00C9238F" w:rsidP="00B02C16">
            <w:pPr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2A21F733" w14:textId="39F7EC41" w:rsidR="00C9238F" w:rsidRPr="00D0298D" w:rsidRDefault="00B02C16" w:rsidP="00B02C16">
            <w:r w:rsidRPr="00B02C16">
              <w:t>IES Batalla de Clavijo</w:t>
            </w:r>
          </w:p>
        </w:tc>
      </w:tr>
      <w:tr w:rsidR="00906A3C" w:rsidRPr="00D0298D" w14:paraId="0E0F2D5A" w14:textId="77777777" w:rsidTr="00196046">
        <w:tc>
          <w:tcPr>
            <w:tcW w:w="812" w:type="pct"/>
            <w:vAlign w:val="bottom"/>
          </w:tcPr>
          <w:p w14:paraId="6D6EDB02" w14:textId="77777777" w:rsidR="00906A3C" w:rsidRPr="00D0298D" w:rsidRDefault="00906A3C" w:rsidP="00B02C16">
            <w:pPr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50D4C826" w14:textId="32C13FF7" w:rsidR="00906A3C" w:rsidRPr="00D0298D" w:rsidRDefault="00B02C16" w:rsidP="00B02C16">
            <w:r w:rsidRPr="00B02C16">
              <w:t xml:space="preserve">IES Salesianos Los </w:t>
            </w:r>
            <w:proofErr w:type="spellStart"/>
            <w:r w:rsidRPr="00B02C16">
              <w:t>Boscos</w:t>
            </w:r>
            <w:proofErr w:type="spellEnd"/>
          </w:p>
        </w:tc>
      </w:tr>
      <w:tr w:rsidR="00B02C16" w:rsidRPr="00D0298D" w14:paraId="64B83DE8" w14:textId="77777777" w:rsidTr="00196046">
        <w:tc>
          <w:tcPr>
            <w:tcW w:w="812" w:type="pct"/>
            <w:vAlign w:val="bottom"/>
          </w:tcPr>
          <w:p w14:paraId="4592879D" w14:textId="2CAD5D77" w:rsidR="00B02C16" w:rsidRPr="00D0298D" w:rsidRDefault="00B02C16" w:rsidP="00B02C16">
            <w:pPr>
              <w:ind w:left="698"/>
              <w:rPr>
                <w:sz w:val="36"/>
                <w:szCs w:val="36"/>
                <w:lang w:bidi="es-ES"/>
              </w:rPr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21696E46" w14:textId="1C877499" w:rsidR="00B02C16" w:rsidRPr="00D0298D" w:rsidRDefault="00B02C16" w:rsidP="00B02C16">
            <w:r w:rsidRPr="00B02C16">
              <w:t>IES Valle de Cidacos</w:t>
            </w:r>
          </w:p>
        </w:tc>
      </w:tr>
      <w:tr w:rsidR="00C9238F" w:rsidRPr="00D0298D" w14:paraId="34C6D4DE" w14:textId="77777777" w:rsidTr="00196046">
        <w:tc>
          <w:tcPr>
            <w:tcW w:w="812" w:type="pct"/>
            <w:vAlign w:val="bottom"/>
          </w:tcPr>
          <w:p w14:paraId="774B9D79" w14:textId="77777777" w:rsidR="00C9238F" w:rsidRPr="00D0298D" w:rsidRDefault="00C9238F" w:rsidP="00B02C16">
            <w:pPr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2AE52B9C" w14:textId="00686316" w:rsidR="00C9238F" w:rsidRPr="00D0298D" w:rsidRDefault="00B02C16" w:rsidP="00B02C16">
            <w:r w:rsidRPr="00B02C16">
              <w:t>IES Esteban M. Villegas</w:t>
            </w:r>
          </w:p>
        </w:tc>
      </w:tr>
      <w:tr w:rsidR="00C9238F" w:rsidRPr="00D0298D" w14:paraId="567B6696" w14:textId="77777777" w:rsidTr="00196046">
        <w:tc>
          <w:tcPr>
            <w:tcW w:w="812" w:type="pct"/>
            <w:vAlign w:val="bottom"/>
          </w:tcPr>
          <w:p w14:paraId="4AE11048" w14:textId="77777777" w:rsidR="00C9238F" w:rsidRPr="00D0298D" w:rsidRDefault="00C9238F" w:rsidP="00B02C16">
            <w:pPr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373A6682" w14:textId="29CC3E88" w:rsidR="00C9238F" w:rsidRPr="00D0298D" w:rsidRDefault="00B02C16" w:rsidP="00B02C16">
            <w:r w:rsidRPr="00B02C16">
              <w:t>IES Rey Don García</w:t>
            </w:r>
          </w:p>
        </w:tc>
      </w:tr>
      <w:tr w:rsidR="00C9238F" w:rsidRPr="00D0298D" w14:paraId="7A012C75" w14:textId="77777777" w:rsidTr="00196046">
        <w:tc>
          <w:tcPr>
            <w:tcW w:w="812" w:type="pct"/>
            <w:vAlign w:val="bottom"/>
          </w:tcPr>
          <w:p w14:paraId="571B6EC5" w14:textId="77777777" w:rsidR="00C9238F" w:rsidRPr="00D0298D" w:rsidRDefault="00C9238F" w:rsidP="00B02C16">
            <w:pPr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52755315" w14:textId="37C32F9A" w:rsidR="00C9238F" w:rsidRPr="00D0298D" w:rsidRDefault="00B02C16" w:rsidP="00B02C16">
            <w:r w:rsidRPr="00B02C16">
              <w:t xml:space="preserve">Asociación El </w:t>
            </w:r>
            <w:proofErr w:type="spellStart"/>
            <w:r w:rsidRPr="00B02C16">
              <w:t>Colletero</w:t>
            </w:r>
            <w:proofErr w:type="spellEnd"/>
          </w:p>
        </w:tc>
      </w:tr>
      <w:tr w:rsidR="00B02C16" w:rsidRPr="00D0298D" w14:paraId="377C30FC" w14:textId="77777777" w:rsidTr="00196046">
        <w:tc>
          <w:tcPr>
            <w:tcW w:w="812" w:type="pct"/>
            <w:vAlign w:val="bottom"/>
          </w:tcPr>
          <w:p w14:paraId="664FD26C" w14:textId="033420A4" w:rsidR="00B02C16" w:rsidRPr="00D0298D" w:rsidRDefault="00B02C16" w:rsidP="00B02C16">
            <w:pPr>
              <w:ind w:left="698"/>
              <w:rPr>
                <w:sz w:val="36"/>
                <w:szCs w:val="36"/>
                <w:lang w:bidi="es-ES"/>
              </w:rPr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1F4865F5" w14:textId="3D92C520" w:rsidR="00B02C16" w:rsidRPr="00D0298D" w:rsidRDefault="00B02C16" w:rsidP="00B02C16">
            <w:r w:rsidRPr="00B02C16">
              <w:t>Asociación JEDAIS</w:t>
            </w:r>
          </w:p>
        </w:tc>
      </w:tr>
      <w:tr w:rsidR="00B02C16" w:rsidRPr="00D0298D" w14:paraId="7E00C731" w14:textId="77777777" w:rsidTr="00196046">
        <w:tc>
          <w:tcPr>
            <w:tcW w:w="812" w:type="pct"/>
            <w:vAlign w:val="bottom"/>
          </w:tcPr>
          <w:p w14:paraId="32700A3D" w14:textId="01D4EF13" w:rsidR="00B02C16" w:rsidRPr="00D0298D" w:rsidRDefault="00B02C16" w:rsidP="00B02C16">
            <w:pPr>
              <w:ind w:left="698"/>
              <w:rPr>
                <w:sz w:val="36"/>
                <w:szCs w:val="36"/>
                <w:lang w:bidi="es-ES"/>
              </w:rPr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0F45A612" w14:textId="3D79C77D" w:rsidR="00B02C16" w:rsidRPr="00D0298D" w:rsidRDefault="00B02C16" w:rsidP="00B02C16">
            <w:r w:rsidRPr="00B02C16">
              <w:t>Fundación Diagrama</w:t>
            </w:r>
          </w:p>
        </w:tc>
      </w:tr>
      <w:tr w:rsidR="00B02C16" w:rsidRPr="00D0298D" w14:paraId="3475D367" w14:textId="77777777" w:rsidTr="00196046">
        <w:tc>
          <w:tcPr>
            <w:tcW w:w="812" w:type="pct"/>
            <w:vAlign w:val="bottom"/>
          </w:tcPr>
          <w:p w14:paraId="7EE6AE04" w14:textId="60E467EC" w:rsidR="00B02C16" w:rsidRPr="00D0298D" w:rsidRDefault="00B02C16" w:rsidP="00B02C16">
            <w:pPr>
              <w:ind w:left="698"/>
              <w:rPr>
                <w:sz w:val="36"/>
                <w:szCs w:val="36"/>
                <w:lang w:bidi="es-ES"/>
              </w:rPr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72AEBC2C" w14:textId="4BFEFFDE" w:rsidR="00B02C16" w:rsidRPr="00D0298D" w:rsidRDefault="00B02C16" w:rsidP="00B02C16">
            <w:r w:rsidRPr="00B02C16">
              <w:t>Fundación Pioneros</w:t>
            </w:r>
          </w:p>
        </w:tc>
      </w:tr>
      <w:tr w:rsidR="00B02C16" w:rsidRPr="00D0298D" w14:paraId="55D06D02" w14:textId="77777777" w:rsidTr="00196046">
        <w:tc>
          <w:tcPr>
            <w:tcW w:w="812" w:type="pct"/>
            <w:vAlign w:val="bottom"/>
          </w:tcPr>
          <w:p w14:paraId="273BF428" w14:textId="3573A62B" w:rsidR="00B02C16" w:rsidRPr="00D0298D" w:rsidRDefault="00B02C16" w:rsidP="00B02C16">
            <w:pPr>
              <w:ind w:left="698"/>
              <w:rPr>
                <w:sz w:val="36"/>
                <w:szCs w:val="36"/>
                <w:lang w:bidi="es-ES"/>
              </w:rPr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42125EEC" w14:textId="047F8B0C" w:rsidR="00B02C16" w:rsidRPr="00D0298D" w:rsidRDefault="00B02C16" w:rsidP="00B02C16">
            <w:r w:rsidRPr="00B02C16">
              <w:t>La Voz de Estefanía</w:t>
            </w:r>
          </w:p>
        </w:tc>
      </w:tr>
      <w:tr w:rsidR="00B02C16" w:rsidRPr="00D0298D" w14:paraId="77EB713D" w14:textId="77777777" w:rsidTr="00196046">
        <w:tc>
          <w:tcPr>
            <w:tcW w:w="812" w:type="pct"/>
            <w:vAlign w:val="bottom"/>
          </w:tcPr>
          <w:p w14:paraId="37F2C76F" w14:textId="30BA7EDD" w:rsidR="00B02C16" w:rsidRPr="00D0298D" w:rsidRDefault="00B02C16" w:rsidP="00B02C16">
            <w:pPr>
              <w:ind w:left="698"/>
              <w:rPr>
                <w:sz w:val="36"/>
                <w:szCs w:val="36"/>
                <w:lang w:bidi="es-ES"/>
              </w:rPr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5"/>
            <w:vAlign w:val="bottom"/>
          </w:tcPr>
          <w:p w14:paraId="77D9C1C4" w14:textId="7E3EDBB4" w:rsidR="00B02C16" w:rsidRPr="00D0298D" w:rsidRDefault="00B02C16" w:rsidP="00B02C16">
            <w:r w:rsidRPr="00B02C16">
              <w:t>YMCA La Rioja</w:t>
            </w:r>
          </w:p>
        </w:tc>
      </w:tr>
      <w:tr w:rsidR="00C9238F" w:rsidRPr="00D0298D" w14:paraId="7B078BE7" w14:textId="77777777" w:rsidTr="00EE391D">
        <w:tc>
          <w:tcPr>
            <w:tcW w:w="1383" w:type="pct"/>
            <w:gridSpan w:val="2"/>
            <w:vAlign w:val="bottom"/>
          </w:tcPr>
          <w:p w14:paraId="1A1390EC" w14:textId="77777777" w:rsidR="00C9238F" w:rsidRPr="00D0298D" w:rsidRDefault="00C9238F" w:rsidP="00B02C16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617" w:type="pct"/>
            <w:gridSpan w:val="4"/>
            <w:vAlign w:val="bottom"/>
          </w:tcPr>
          <w:p w14:paraId="7BAB707E" w14:textId="77777777" w:rsidR="00C9238F" w:rsidRPr="00D0298D" w:rsidRDefault="00C9238F" w:rsidP="00B02C16">
            <w:pPr>
              <w:rPr>
                <w:rFonts w:ascii="Corbel" w:hAnsi="Corbel"/>
                <w:b/>
                <w:sz w:val="8"/>
              </w:rPr>
            </w:pPr>
          </w:p>
        </w:tc>
      </w:tr>
    </w:tbl>
    <w:p w14:paraId="2381C73C" w14:textId="40F84CA2" w:rsidR="00C9238F" w:rsidRDefault="00C9238F" w:rsidP="00AF6BFE">
      <w:pPr>
        <w:pStyle w:val="Sinespaciado"/>
      </w:pPr>
    </w:p>
    <w:p w14:paraId="10A0CAA1" w14:textId="038A4BEC" w:rsidR="00B02C16" w:rsidRPr="00B02C16" w:rsidRDefault="00B02C16" w:rsidP="00B02C16"/>
    <w:p w14:paraId="40875591" w14:textId="77777777" w:rsidR="00B02C16" w:rsidRDefault="00B02C16" w:rsidP="00B02C16">
      <w:pPr>
        <w:jc w:val="center"/>
      </w:pPr>
    </w:p>
    <w:p w14:paraId="54C7CE76" w14:textId="51A1A016" w:rsidR="00B02C16" w:rsidRPr="00B02C16" w:rsidRDefault="00B02C16" w:rsidP="00B02C16">
      <w:pPr>
        <w:jc w:val="center"/>
        <w:rPr>
          <w:rFonts w:ascii="American Typewriter" w:eastAsia="American Typewriter" w:hAnsi="American Typewriter" w:cs="American Typewriter"/>
          <w:color w:val="FF0000"/>
          <w:sz w:val="36"/>
          <w:szCs w:val="36"/>
        </w:rPr>
      </w:pPr>
      <w:r>
        <w:tab/>
      </w:r>
      <w:r w:rsidRPr="00B02C16">
        <w:rPr>
          <w:rFonts w:ascii="American Typewriter" w:eastAsia="American Typewriter" w:hAnsi="American Typewriter" w:cs="American Typewriter"/>
          <w:b/>
          <w:bCs/>
          <w:color w:val="FF0000"/>
          <w:sz w:val="36"/>
          <w:szCs w:val="36"/>
        </w:rPr>
        <w:t xml:space="preserve">Mi Alianza con la Igualdad y el Clima  </w:t>
      </w:r>
    </w:p>
    <w:p w14:paraId="10487AE2" w14:textId="77777777" w:rsidR="00B02C16" w:rsidRPr="00B02C16" w:rsidRDefault="00B02C16" w:rsidP="00B02C16">
      <w:pPr>
        <w:spacing w:after="160" w:line="259" w:lineRule="auto"/>
        <w:rPr>
          <w:rFonts w:ascii="HelveticaNeueLT Std Lt" w:eastAsia="Calibri" w:hAnsi="HelveticaNeueLT Std Lt" w:cs="Times New Roman"/>
          <w:sz w:val="22"/>
          <w:szCs w:val="22"/>
        </w:rPr>
      </w:pPr>
    </w:p>
    <w:p w14:paraId="479EE6CD" w14:textId="77777777" w:rsidR="00B02C16" w:rsidRPr="00B02C16" w:rsidRDefault="00B02C16" w:rsidP="00B02C16">
      <w:pPr>
        <w:spacing w:after="160" w:line="259" w:lineRule="auto"/>
        <w:ind w:left="360"/>
        <w:jc w:val="center"/>
        <w:rPr>
          <w:rFonts w:ascii="HelveticaNeueLT Std Lt" w:eastAsia="Calibri" w:hAnsi="HelveticaNeueLT Std Lt" w:cs="Times New Roman"/>
          <w:sz w:val="22"/>
          <w:szCs w:val="22"/>
        </w:rPr>
      </w:pPr>
      <w:r w:rsidRPr="00B02C16">
        <w:rPr>
          <w:rFonts w:ascii="HelveticaNeueLT Std Lt" w:eastAsia="Calibri" w:hAnsi="HelveticaNeueLT Std Lt" w:cs="Times New Roman"/>
          <w:sz w:val="22"/>
          <w:szCs w:val="22"/>
        </w:rPr>
        <w:t xml:space="preserve">Hashtag del concurso: </w:t>
      </w:r>
      <w:r w:rsidRPr="00B02C16">
        <w:rPr>
          <w:rFonts w:ascii="HelveticaNeueLT Std Lt" w:eastAsia="Calibri" w:hAnsi="HelveticaNeueLT Std Lt" w:cs="Times New Roman"/>
          <w:b/>
          <w:bCs/>
          <w:sz w:val="22"/>
          <w:szCs w:val="22"/>
        </w:rPr>
        <w:t xml:space="preserve"> #ArtivismoLaRioja</w:t>
      </w:r>
    </w:p>
    <w:p w14:paraId="17467F27" w14:textId="77777777" w:rsidR="00B02C16" w:rsidRDefault="00B02C16" w:rsidP="00B02C16">
      <w:pPr>
        <w:spacing w:after="160" w:line="259" w:lineRule="auto"/>
        <w:ind w:left="360"/>
        <w:jc w:val="center"/>
        <w:rPr>
          <w:rFonts w:ascii="HelveticaNeueLT Std Lt" w:eastAsia="Calibri" w:hAnsi="HelveticaNeueLT Std Lt" w:cs="Times New Roman"/>
          <w:sz w:val="22"/>
          <w:szCs w:val="22"/>
        </w:rPr>
      </w:pPr>
      <w:r w:rsidRPr="00B02C16">
        <w:rPr>
          <w:rFonts w:ascii="HelveticaNeueLT Std Lt" w:eastAsia="Calibri" w:hAnsi="HelveticaNeueLT Std Lt" w:cs="Times New Roman"/>
          <w:sz w:val="22"/>
          <w:szCs w:val="22"/>
        </w:rPr>
        <w:t>Estas bases están publicadas en la web:</w:t>
      </w:r>
    </w:p>
    <w:p w14:paraId="36F60CFC" w14:textId="5C4D2288" w:rsidR="00B02C16" w:rsidRPr="00B02C16" w:rsidRDefault="00B02C16" w:rsidP="00B02C16">
      <w:pPr>
        <w:spacing w:after="160" w:line="259" w:lineRule="auto"/>
        <w:ind w:left="360"/>
        <w:jc w:val="center"/>
      </w:pPr>
      <w:r w:rsidRPr="00B02C16">
        <w:rPr>
          <w:rFonts w:ascii="HelveticaNeueLT Std Lt" w:eastAsia="Calibri" w:hAnsi="HelveticaNeueLT Std Lt" w:cs="Times New Roman"/>
          <w:sz w:val="22"/>
          <w:szCs w:val="22"/>
        </w:rPr>
        <w:t xml:space="preserve">  </w:t>
      </w:r>
      <w:hyperlink r:id="rId10">
        <w:r w:rsidRPr="00B02C16">
          <w:rPr>
            <w:rFonts w:ascii="HelveticaNeueLT Std Lt" w:eastAsia="Calibri" w:hAnsi="HelveticaNeueLT Std Lt" w:cs="Times New Roman"/>
            <w:color w:val="0563C1"/>
            <w:sz w:val="22"/>
            <w:szCs w:val="22"/>
            <w:u w:val="single"/>
          </w:rPr>
          <w:t>www.alianzaporlasolidaridad.org/juventudrioja</w:t>
        </w:r>
      </w:hyperlink>
    </w:p>
    <w:sectPr w:rsidR="00B02C16" w:rsidRPr="00B02C16" w:rsidSect="00EE39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958F8" w14:textId="77777777" w:rsidR="000E29C5" w:rsidRDefault="000E29C5" w:rsidP="00C9238F">
      <w:pPr>
        <w:spacing w:after="0" w:line="240" w:lineRule="auto"/>
      </w:pPr>
      <w:r>
        <w:separator/>
      </w:r>
    </w:p>
  </w:endnote>
  <w:endnote w:type="continuationSeparator" w:id="0">
    <w:p w14:paraId="7849D9D4" w14:textId="77777777" w:rsidR="000E29C5" w:rsidRDefault="000E29C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565355-5CD7-40CA-8F25-5FFC38AD6E74}"/>
    <w:embedBold r:id="rId2" w:fontKey="{E5344B15-66C6-469E-B759-AB84C0FEE5E7}"/>
    <w:embedItalic r:id="rId3" w:fontKey="{29733B0D-AFE1-42A3-AB82-736DF301DBC9}"/>
    <w:embedBoldItalic r:id="rId4" w:fontKey="{A70D1B1E-F703-4A3C-B744-CFE32614C9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FA9CF5C-DFB2-469F-BC9A-2616E65FEC5A}"/>
    <w:embedBold r:id="rId6" w:fontKey="{DC3B8CFF-8F89-47B9-91B1-C20A334C5A3D}"/>
    <w:embedItalic r:id="rId7" w:fontKey="{A53E5A9B-27D6-4BF9-A4C0-1984E2A34D5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CED73C8-5CDB-412A-A630-28F57A9E06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E3C4E4C-A218-4024-9B13-E21DBA1AC31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DD2B52A7-61FD-4952-BB77-066B0B782794}"/>
  </w:font>
  <w:font w:name="American Typewriter">
    <w:panose1 w:val="02090606020004020304"/>
    <w:charset w:val="00"/>
    <w:family w:val="roman"/>
    <w:pitch w:val="variable"/>
    <w:sig w:usb0="A0000067" w:usb1="00000040" w:usb2="00000000" w:usb3="00000000" w:csb0="00000111" w:csb1="00000000"/>
    <w:embedRegular r:id="rId11" w:fontKey="{44A318FF-2E33-4E8D-A1FA-21B1E1767B7D}"/>
    <w:embedBold r:id="rId12" w:fontKey="{850D95BB-DD8B-4E55-89EA-A1B2DFB2C2F8}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9AB7" w14:textId="77777777" w:rsidR="00196046" w:rsidRDefault="001960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75"/>
      <w:gridCol w:w="4551"/>
    </w:tblGrid>
    <w:tr w:rsidR="00003212" w:rsidRPr="00D0298D" w14:paraId="16379CE2" w14:textId="77777777" w:rsidTr="00C4167A">
      <w:tc>
        <w:tcPr>
          <w:tcW w:w="4675" w:type="dxa"/>
          <w:vAlign w:val="center"/>
        </w:tcPr>
        <w:p w14:paraId="0C90281C" w14:textId="5F619188" w:rsidR="00003212" w:rsidRPr="00D0298D" w:rsidRDefault="00B02C1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31184">
            <w:rPr>
              <w:rFonts w:ascii="HelveticaNeueLT Std Lt" w:hAnsi="HelveticaNeueLT Std Lt" w:cs="Arial"/>
              <w:noProof/>
            </w:rPr>
            <w:drawing>
              <wp:anchor distT="0" distB="0" distL="114300" distR="114300" simplePos="0" relativeHeight="251661312" behindDoc="1" locked="0" layoutInCell="1" allowOverlap="1" wp14:anchorId="71EAF157" wp14:editId="055A99AE">
                <wp:simplePos x="0" y="0"/>
                <wp:positionH relativeFrom="column">
                  <wp:posOffset>2617470</wp:posOffset>
                </wp:positionH>
                <wp:positionV relativeFrom="paragraph">
                  <wp:posOffset>1004570</wp:posOffset>
                </wp:positionV>
                <wp:extent cx="933450" cy="304800"/>
                <wp:effectExtent l="0" t="0" r="0" b="0"/>
                <wp:wrapTight wrapText="bothSides">
                  <wp:wrapPolygon edited="0">
                    <wp:start x="2204" y="0"/>
                    <wp:lineTo x="0" y="6750"/>
                    <wp:lineTo x="0" y="13500"/>
                    <wp:lineTo x="1763" y="20250"/>
                    <wp:lineTo x="6171" y="20250"/>
                    <wp:lineTo x="21159" y="16200"/>
                    <wp:lineTo x="21159" y="2700"/>
                    <wp:lineTo x="5731" y="0"/>
                    <wp:lineTo x="2204" y="0"/>
                  </wp:wrapPolygon>
                </wp:wrapTight>
                <wp:docPr id="100" name="Imagen 100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Imagen 100" descr="Imagen que contiene Logotipo&#10;&#10;Descripción generada automáticamente"/>
                        <pic:cNvPicPr/>
                      </pic:nvPicPr>
                      <pic:blipFill rotWithShape="1"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HelveticaNeueLT Std Lt" w:hAnsi="HelveticaNeueLT Std Lt" w:cs="Arial"/>
              <w:noProof/>
              <w:sz w:val="24"/>
              <w:szCs w:val="24"/>
            </w:rPr>
            <w:drawing>
              <wp:anchor distT="0" distB="0" distL="114300" distR="114300" simplePos="0" relativeHeight="251660288" behindDoc="1" locked="0" layoutInCell="1" allowOverlap="1" wp14:anchorId="505564D9" wp14:editId="13B3F5E4">
                <wp:simplePos x="0" y="0"/>
                <wp:positionH relativeFrom="column">
                  <wp:posOffset>135255</wp:posOffset>
                </wp:positionH>
                <wp:positionV relativeFrom="paragraph">
                  <wp:posOffset>916305</wp:posOffset>
                </wp:positionV>
                <wp:extent cx="1456690" cy="509270"/>
                <wp:effectExtent l="0" t="0" r="0" b="5080"/>
                <wp:wrapTight wrapText="bothSides">
                  <wp:wrapPolygon edited="0">
                    <wp:start x="0" y="0"/>
                    <wp:lineTo x="0" y="21007"/>
                    <wp:lineTo x="21186" y="21007"/>
                    <wp:lineTo x="21186" y="0"/>
                    <wp:lineTo x="0" y="0"/>
                  </wp:wrapPolygon>
                </wp:wrapTight>
                <wp:docPr id="99" name="Imagen 99" descr="Imagen que contiene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" name="Imagen 99" descr="Imagen que contiene dibujo&#10;&#10;Descripción generada automáticamente"/>
                        <pic:cNvPicPr/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6690" cy="509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75" w:type="dxa"/>
          <w:vAlign w:val="center"/>
        </w:tcPr>
        <w:p w14:paraId="115F75D1" w14:textId="3F9201F3" w:rsidR="00003212" w:rsidRPr="00D0298D" w:rsidRDefault="00B02C16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31E1D52" wp14:editId="020BBCA3">
                <wp:simplePos x="0" y="0"/>
                <wp:positionH relativeFrom="column">
                  <wp:posOffset>1112520</wp:posOffset>
                </wp:positionH>
                <wp:positionV relativeFrom="paragraph">
                  <wp:posOffset>895985</wp:posOffset>
                </wp:positionV>
                <wp:extent cx="1971675" cy="517525"/>
                <wp:effectExtent l="0" t="0" r="9525" b="0"/>
                <wp:wrapTight wrapText="bothSides">
                  <wp:wrapPolygon edited="0">
                    <wp:start x="2087" y="0"/>
                    <wp:lineTo x="0" y="2385"/>
                    <wp:lineTo x="0" y="10336"/>
                    <wp:lineTo x="2504" y="13517"/>
                    <wp:lineTo x="2504" y="20672"/>
                    <wp:lineTo x="19200" y="20672"/>
                    <wp:lineTo x="19200" y="13517"/>
                    <wp:lineTo x="21496" y="10336"/>
                    <wp:lineTo x="21496" y="8746"/>
                    <wp:lineTo x="20661" y="0"/>
                    <wp:lineTo x="2087" y="0"/>
                  </wp:wrapPolygon>
                </wp:wrapTight>
                <wp:docPr id="19960257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/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167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E8A484A" w14:textId="77777777" w:rsidR="00576892" w:rsidRPr="00D0298D" w:rsidRDefault="00576892" w:rsidP="00003212">
    <w:pPr>
      <w:pStyle w:val="Sinespaciad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04F52" w14:textId="77777777" w:rsidR="00196046" w:rsidRDefault="001960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02E90" w14:textId="77777777" w:rsidR="000E29C5" w:rsidRDefault="000E29C5" w:rsidP="00C9238F">
      <w:pPr>
        <w:spacing w:after="0" w:line="240" w:lineRule="auto"/>
      </w:pPr>
      <w:r>
        <w:separator/>
      </w:r>
    </w:p>
  </w:footnote>
  <w:footnote w:type="continuationSeparator" w:id="0">
    <w:p w14:paraId="531B5D73" w14:textId="77777777" w:rsidR="000E29C5" w:rsidRDefault="000E29C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75ED1" w14:textId="77777777" w:rsidR="00196046" w:rsidRDefault="0019604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AAF9" w14:textId="77777777" w:rsidR="00B02C16" w:rsidRDefault="00B02C16" w:rsidP="00B02C16">
    <w:pPr>
      <w:jc w:val="center"/>
      <w:rPr>
        <w:rFonts w:ascii="American Typewriter" w:eastAsia="American Typewriter" w:hAnsi="American Typewriter" w:cs="American Typewriter"/>
        <w:color w:val="000000" w:themeColor="text1"/>
        <w:sz w:val="40"/>
        <w:szCs w:val="40"/>
      </w:rPr>
    </w:pPr>
    <w:r w:rsidRPr="57E15073">
      <w:rPr>
        <w:rFonts w:ascii="American Typewriter" w:eastAsia="American Typewriter" w:hAnsi="American Typewriter" w:cs="American Typewriter"/>
        <w:b/>
        <w:bCs/>
        <w:color w:val="000000" w:themeColor="text1"/>
        <w:sz w:val="40"/>
        <w:szCs w:val="40"/>
      </w:rPr>
      <w:t xml:space="preserve">Concurso de carteles por la igualdad de género </w:t>
    </w:r>
  </w:p>
  <w:p w14:paraId="17F9EA20" w14:textId="77777777" w:rsidR="00B02C16" w:rsidRDefault="00B02C16" w:rsidP="00B02C16">
    <w:pPr>
      <w:jc w:val="center"/>
      <w:rPr>
        <w:rFonts w:ascii="American Typewriter" w:eastAsia="American Typewriter" w:hAnsi="American Typewriter" w:cs="American Typewriter"/>
        <w:color w:val="000000" w:themeColor="text1"/>
        <w:sz w:val="40"/>
        <w:szCs w:val="40"/>
      </w:rPr>
    </w:pPr>
    <w:r w:rsidRPr="57E15073">
      <w:rPr>
        <w:rFonts w:ascii="American Typewriter" w:eastAsia="American Typewriter" w:hAnsi="American Typewriter" w:cs="American Typewriter"/>
        <w:b/>
        <w:bCs/>
        <w:color w:val="000000" w:themeColor="text1"/>
        <w:sz w:val="40"/>
        <w:szCs w:val="40"/>
      </w:rPr>
      <w:t>y la justicia climática.</w:t>
    </w:r>
  </w:p>
  <w:p w14:paraId="69979508" w14:textId="77777777" w:rsidR="00B02C16" w:rsidRDefault="00B02C16" w:rsidP="00B02C16">
    <w:pPr>
      <w:jc w:val="center"/>
      <w:rPr>
        <w:rFonts w:ascii="American Typewriter" w:eastAsia="American Typewriter" w:hAnsi="American Typewriter" w:cs="American Typewriter"/>
        <w:b/>
        <w:bCs/>
        <w:color w:val="FF0000"/>
        <w:sz w:val="36"/>
        <w:szCs w:val="36"/>
      </w:rPr>
    </w:pPr>
    <w:r w:rsidRPr="57E15073">
      <w:rPr>
        <w:rFonts w:ascii="American Typewriter" w:eastAsia="American Typewriter" w:hAnsi="American Typewriter" w:cs="American Typewriter"/>
        <w:b/>
        <w:bCs/>
        <w:color w:val="FF0000"/>
        <w:sz w:val="36"/>
        <w:szCs w:val="36"/>
      </w:rPr>
      <w:t>FICHA DE INSCRIPCIÓN Y AUTORÍA</w:t>
    </w:r>
  </w:p>
  <w:p w14:paraId="7644B3E1" w14:textId="77777777" w:rsidR="00C9238F" w:rsidRPr="00D0298D" w:rsidRDefault="00C9238F" w:rsidP="00576892">
    <w:pPr>
      <w:pStyle w:val="Sinespaciado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31735" w14:textId="77777777" w:rsidR="00196046" w:rsidRDefault="001960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5949159">
    <w:abstractNumId w:val="17"/>
  </w:num>
  <w:num w:numId="2" w16cid:durableId="23487027">
    <w:abstractNumId w:val="13"/>
  </w:num>
  <w:num w:numId="3" w16cid:durableId="1050769124">
    <w:abstractNumId w:val="23"/>
  </w:num>
  <w:num w:numId="4" w16cid:durableId="1571959059">
    <w:abstractNumId w:val="18"/>
  </w:num>
  <w:num w:numId="5" w16cid:durableId="151918878">
    <w:abstractNumId w:val="19"/>
  </w:num>
  <w:num w:numId="6" w16cid:durableId="337854363">
    <w:abstractNumId w:val="28"/>
  </w:num>
  <w:num w:numId="7" w16cid:durableId="1545017176">
    <w:abstractNumId w:val="12"/>
  </w:num>
  <w:num w:numId="8" w16cid:durableId="1820614224">
    <w:abstractNumId w:val="16"/>
  </w:num>
  <w:num w:numId="9" w16cid:durableId="1176774481">
    <w:abstractNumId w:val="26"/>
  </w:num>
  <w:num w:numId="10" w16cid:durableId="779835251">
    <w:abstractNumId w:val="7"/>
  </w:num>
  <w:num w:numId="11" w16cid:durableId="661391097">
    <w:abstractNumId w:val="11"/>
  </w:num>
  <w:num w:numId="12" w16cid:durableId="1142886769">
    <w:abstractNumId w:val="6"/>
  </w:num>
  <w:num w:numId="13" w16cid:durableId="1775633496">
    <w:abstractNumId w:val="8"/>
  </w:num>
  <w:num w:numId="14" w16cid:durableId="1465274472">
    <w:abstractNumId w:val="15"/>
  </w:num>
  <w:num w:numId="15" w16cid:durableId="219707487">
    <w:abstractNumId w:val="14"/>
  </w:num>
  <w:num w:numId="16" w16cid:durableId="977226832">
    <w:abstractNumId w:val="24"/>
  </w:num>
  <w:num w:numId="17" w16cid:durableId="498738723">
    <w:abstractNumId w:val="9"/>
  </w:num>
  <w:num w:numId="18" w16cid:durableId="704017035">
    <w:abstractNumId w:val="30"/>
  </w:num>
  <w:num w:numId="19" w16cid:durableId="1692954284">
    <w:abstractNumId w:val="27"/>
  </w:num>
  <w:num w:numId="20" w16cid:durableId="2105880350">
    <w:abstractNumId w:val="21"/>
  </w:num>
  <w:num w:numId="21" w16cid:durableId="1177575023">
    <w:abstractNumId w:val="29"/>
  </w:num>
  <w:num w:numId="22" w16cid:durableId="913205293">
    <w:abstractNumId w:val="10"/>
  </w:num>
  <w:num w:numId="23" w16cid:durableId="958488096">
    <w:abstractNumId w:val="20"/>
  </w:num>
  <w:num w:numId="24" w16cid:durableId="1206335763">
    <w:abstractNumId w:val="22"/>
  </w:num>
  <w:num w:numId="25" w16cid:durableId="1914318901">
    <w:abstractNumId w:val="25"/>
  </w:num>
  <w:num w:numId="26" w16cid:durableId="1097022538">
    <w:abstractNumId w:val="5"/>
  </w:num>
  <w:num w:numId="27" w16cid:durableId="1685937812">
    <w:abstractNumId w:val="4"/>
  </w:num>
  <w:num w:numId="28" w16cid:durableId="1974863589">
    <w:abstractNumId w:val="3"/>
  </w:num>
  <w:num w:numId="29" w16cid:durableId="1595481557">
    <w:abstractNumId w:val="2"/>
  </w:num>
  <w:num w:numId="30" w16cid:durableId="800538471">
    <w:abstractNumId w:val="1"/>
  </w:num>
  <w:num w:numId="31" w16cid:durableId="13977762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16"/>
    <w:rsid w:val="00003212"/>
    <w:rsid w:val="00052382"/>
    <w:rsid w:val="0006568A"/>
    <w:rsid w:val="00065A07"/>
    <w:rsid w:val="00076F0F"/>
    <w:rsid w:val="00084253"/>
    <w:rsid w:val="000D1F49"/>
    <w:rsid w:val="000D42E2"/>
    <w:rsid w:val="000E29C5"/>
    <w:rsid w:val="001727CA"/>
    <w:rsid w:val="00196046"/>
    <w:rsid w:val="00286684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F2A7F"/>
    <w:rsid w:val="00770F25"/>
    <w:rsid w:val="007A35A8"/>
    <w:rsid w:val="007B0A85"/>
    <w:rsid w:val="007C6A52"/>
    <w:rsid w:val="0082043E"/>
    <w:rsid w:val="00897670"/>
    <w:rsid w:val="008B0E32"/>
    <w:rsid w:val="008B45DE"/>
    <w:rsid w:val="008E203A"/>
    <w:rsid w:val="00906A3C"/>
    <w:rsid w:val="0091229C"/>
    <w:rsid w:val="00920221"/>
    <w:rsid w:val="00940E73"/>
    <w:rsid w:val="0098597D"/>
    <w:rsid w:val="009E689A"/>
    <w:rsid w:val="009F619A"/>
    <w:rsid w:val="009F6DDE"/>
    <w:rsid w:val="00A1613A"/>
    <w:rsid w:val="00A370A8"/>
    <w:rsid w:val="00AF6BFE"/>
    <w:rsid w:val="00B02C16"/>
    <w:rsid w:val="00BB1FFD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0298D"/>
    <w:rsid w:val="00D16163"/>
    <w:rsid w:val="00D8523B"/>
    <w:rsid w:val="00D95035"/>
    <w:rsid w:val="00DB3FAD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A4F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42E2"/>
    <w:rPr>
      <w:rFonts w:ascii="Calibri" w:hAnsi="Calibri"/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155078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155078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155078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styleId="Mencinsinresolver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alianzaporlasolidaridad.org/juventudrioja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itza\AppData\Roaming\Microsoft\Templates\Formulario%20de%20donaci&#243;n%20de%20diner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A9C162447C4706AAD2139F2A694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BC7D3-8FFB-45B1-896D-7A33D4AF9943}"/>
      </w:docPartPr>
      <w:docPartBody>
        <w:p w:rsidR="00000000" w:rsidRDefault="00000000">
          <w:pPr>
            <w:pStyle w:val="8BA9C162447C4706AAD2139F2A694531"/>
          </w:pPr>
          <w:r w:rsidRPr="00D0298D">
            <w:rPr>
              <w:lang w:bidi="es-ES"/>
            </w:rPr>
            <w:t>Nombre</w:t>
          </w:r>
        </w:p>
      </w:docPartBody>
    </w:docPart>
    <w:docPart>
      <w:docPartPr>
        <w:name w:val="97FE19D6203A4C82A3D28C2CE0EA8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FB47D-A111-48C9-9FF0-2C82B2357B72}"/>
      </w:docPartPr>
      <w:docPartBody>
        <w:p w:rsidR="00000000" w:rsidRDefault="00000000">
          <w:pPr>
            <w:pStyle w:val="97FE19D6203A4C82A3D28C2CE0EA8813"/>
          </w:pPr>
          <w:r w:rsidRPr="00D0298D">
            <w:rPr>
              <w:lang w:bidi="es-ES"/>
            </w:rPr>
            <w:t>Apellidos</w:t>
          </w:r>
        </w:p>
      </w:docPartBody>
    </w:docPart>
    <w:docPart>
      <w:docPartPr>
        <w:name w:val="A60E5AA97F534F699C085B87D2E10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C12E6-DF95-4828-831B-AD56B4282039}"/>
      </w:docPartPr>
      <w:docPartBody>
        <w:p w:rsidR="00000000" w:rsidRDefault="00000000">
          <w:pPr>
            <w:pStyle w:val="A60E5AA97F534F699C085B87D2E10003"/>
          </w:pPr>
          <w:r w:rsidRPr="00D0298D">
            <w:rPr>
              <w:spacing w:val="-6"/>
              <w:lang w:bidi="es-ES"/>
            </w:rPr>
            <w:t>Teléfono móvil</w:t>
          </w:r>
        </w:p>
      </w:docPartBody>
    </w:docPart>
    <w:docPart>
      <w:docPartPr>
        <w:name w:val="FF2DC02ED9EC472989897F9F3B653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A78A3-4783-415F-95DF-DCCFD6D56ADB}"/>
      </w:docPartPr>
      <w:docPartBody>
        <w:p w:rsidR="00000000" w:rsidRDefault="00000000">
          <w:pPr>
            <w:pStyle w:val="FF2DC02ED9EC472989897F9F3B6533AA"/>
          </w:pPr>
          <w:r w:rsidRPr="00D0298D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merican Typewriter">
    <w:panose1 w:val="02090606020004020304"/>
    <w:charset w:val="00"/>
    <w:family w:val="roman"/>
    <w:pitch w:val="variable"/>
    <w:sig w:usb0="A0000067" w:usb1="00000040" w:usb2="00000000" w:usb3="00000000" w:csb0="0000011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9EC"/>
    <w:rsid w:val="0035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A9C162447C4706AAD2139F2A694531">
    <w:name w:val="8BA9C162447C4706AAD2139F2A694531"/>
  </w:style>
  <w:style w:type="paragraph" w:customStyle="1" w:styleId="97FE19D6203A4C82A3D28C2CE0EA8813">
    <w:name w:val="97FE19D6203A4C82A3D28C2CE0EA8813"/>
  </w:style>
  <w:style w:type="paragraph" w:customStyle="1" w:styleId="C3FE827EE4404A0ABF1570439875E833">
    <w:name w:val="C3FE827EE4404A0ABF1570439875E833"/>
  </w:style>
  <w:style w:type="paragraph" w:customStyle="1" w:styleId="8341F9942A264D1B877D7127679DAADC">
    <w:name w:val="8341F9942A264D1B877D7127679DAADC"/>
  </w:style>
  <w:style w:type="paragraph" w:customStyle="1" w:styleId="64E6D00C745D49FB8F3CA006886B5B61">
    <w:name w:val="64E6D00C745D49FB8F3CA006886B5B61"/>
  </w:style>
  <w:style w:type="paragraph" w:customStyle="1" w:styleId="A60E5AA97F534F699C085B87D2E10003">
    <w:name w:val="A60E5AA97F534F699C085B87D2E10003"/>
  </w:style>
  <w:style w:type="paragraph" w:customStyle="1" w:styleId="FF2DC02ED9EC472989897F9F3B6533AA">
    <w:name w:val="FF2DC02ED9EC472989897F9F3B6533AA"/>
  </w:style>
  <w:style w:type="paragraph" w:customStyle="1" w:styleId="C0A974C28ECC442EB49A78AEDE824B24">
    <w:name w:val="C0A974C28ECC442EB49A78AEDE824B24"/>
  </w:style>
  <w:style w:type="paragraph" w:customStyle="1" w:styleId="E67F0D17BA0E461AB8330B09745879E7">
    <w:name w:val="E67F0D17BA0E461AB8330B09745879E7"/>
  </w:style>
  <w:style w:type="paragraph" w:customStyle="1" w:styleId="3745DE12658849B88BE0CC845636B03C">
    <w:name w:val="3745DE12658849B88BE0CC845636B03C"/>
  </w:style>
  <w:style w:type="paragraph" w:customStyle="1" w:styleId="53E117EFDFFD4C6195808DA7D32B3FC2">
    <w:name w:val="53E117EFDFFD4C6195808DA7D32B3FC2"/>
  </w:style>
  <w:style w:type="paragraph" w:customStyle="1" w:styleId="B612D11B5FCA4FACBB52BF5D01C30BDE">
    <w:name w:val="B612D11B5FCA4FACBB52BF5D01C30BDE"/>
  </w:style>
  <w:style w:type="paragraph" w:customStyle="1" w:styleId="502E2B7E308940E095BCA931E3D1BF6B">
    <w:name w:val="502E2B7E308940E095BCA931E3D1BF6B"/>
  </w:style>
  <w:style w:type="paragraph" w:customStyle="1" w:styleId="6F32A56F8D4E469590AE8F90CC25C637">
    <w:name w:val="6F32A56F8D4E469590AE8F90CC25C6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dinero.dotx</Template>
  <TotalTime>0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2022-12-19T15:21:00Z</dcterms:created>
  <dcterms:modified xsi:type="dcterms:W3CDTF">2022-12-19T15:39:00Z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